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9EF" w:rsidRDefault="00F36FCB" w:rsidP="00F36FCB">
      <w:pPr>
        <w:pStyle w:val="Otsikko1"/>
      </w:pPr>
      <w:r>
        <w:t>2018</w:t>
      </w:r>
      <w:r>
        <w:br/>
      </w:r>
      <w:r w:rsidRPr="00184A1C">
        <w:t>Ikkunoita maailmaan</w:t>
      </w:r>
      <w:r>
        <w:t xml:space="preserve"> Monikulttuurinen vuosik</w:t>
      </w:r>
      <w:r w:rsidR="00412E85">
        <w:t>ello</w:t>
      </w:r>
      <w:r>
        <w:br/>
      </w:r>
    </w:p>
    <w:p w:rsidR="00CA643D" w:rsidRPr="00C261B4" w:rsidRDefault="00CA643D">
      <w:pPr>
        <w:rPr>
          <w:b/>
          <w:sz w:val="28"/>
          <w:szCs w:val="28"/>
        </w:rPr>
      </w:pPr>
      <w:proofErr w:type="gramStart"/>
      <w:r w:rsidRPr="00A75C9C">
        <w:rPr>
          <w:b/>
        </w:rPr>
        <w:t>Tammikuu</w:t>
      </w:r>
      <w:r>
        <w:br/>
        <w:t>Vainojen uhrien muistopäivä 27.1.</w:t>
      </w:r>
      <w:proofErr w:type="gramEnd"/>
    </w:p>
    <w:p w:rsidR="00CA643D" w:rsidRPr="00F36FCB" w:rsidRDefault="00CA643D">
      <w:proofErr w:type="gramStart"/>
      <w:r w:rsidRPr="00A75C9C">
        <w:rPr>
          <w:b/>
        </w:rPr>
        <w:t>Helmikuu</w:t>
      </w:r>
      <w:r>
        <w:br/>
      </w:r>
      <w:r w:rsidRPr="00F36FCB">
        <w:t>Saamelaisten kansallispäivä 6.2.</w:t>
      </w:r>
      <w:proofErr w:type="gramEnd"/>
      <w:r w:rsidRPr="00F36FCB">
        <w:br/>
      </w:r>
      <w:proofErr w:type="gramStart"/>
      <w:r w:rsidRPr="00F36FCB">
        <w:t>Lainan päivä, kirjastojen teemapäivä 8.2.</w:t>
      </w:r>
      <w:proofErr w:type="gramEnd"/>
      <w:r w:rsidRPr="00F36FCB">
        <w:br/>
        <w:t>Ystävänpäivä 14.2.</w:t>
      </w:r>
      <w:r w:rsidRPr="00F36FCB">
        <w:br/>
      </w:r>
      <w:proofErr w:type="gramStart"/>
      <w:r w:rsidRPr="00F36FCB">
        <w:t>Kansainvälinen äidinkielen päivä 21.2.</w:t>
      </w:r>
      <w:proofErr w:type="gramEnd"/>
      <w:r w:rsidRPr="00F36FCB">
        <w:br/>
        <w:t>Kalevalan päivä/suomalaisen kulttuurin päivä 28.2.</w:t>
      </w:r>
    </w:p>
    <w:p w:rsidR="00CA643D" w:rsidRDefault="00CA643D">
      <w:proofErr w:type="gramStart"/>
      <w:r w:rsidRPr="00A75C9C">
        <w:rPr>
          <w:b/>
        </w:rPr>
        <w:t>Maaliskuu</w:t>
      </w:r>
      <w:r>
        <w:br/>
        <w:t>Maailman luontopäivä 3.3.</w:t>
      </w:r>
      <w:proofErr w:type="gramEnd"/>
      <w:r>
        <w:br/>
      </w:r>
      <w:proofErr w:type="gramStart"/>
      <w:r>
        <w:t>Kansainvälinen naistenpäivä 8.3.</w:t>
      </w:r>
      <w:bookmarkStart w:id="0" w:name="_GoBack"/>
      <w:bookmarkEnd w:id="0"/>
      <w:proofErr w:type="gramEnd"/>
      <w:r>
        <w:br/>
      </w:r>
      <w:proofErr w:type="gramStart"/>
      <w:r>
        <w:t>Minna Canthin päivä, tasa-arvon päivä 19.3.</w:t>
      </w:r>
      <w:proofErr w:type="gramEnd"/>
      <w:r>
        <w:br/>
      </w:r>
      <w:proofErr w:type="gramStart"/>
      <w:r>
        <w:t>Maailman tarinankerrontapäivä 20.3.</w:t>
      </w:r>
      <w:proofErr w:type="gramEnd"/>
      <w:r>
        <w:br/>
      </w:r>
      <w:proofErr w:type="gramStart"/>
      <w:r>
        <w:t>Kansainvälinen rotusyrjinnän vastainen</w:t>
      </w:r>
      <w:r>
        <w:br/>
        <w:t>päivä 21.3.</w:t>
      </w:r>
      <w:proofErr w:type="gramEnd"/>
      <w:r>
        <w:br/>
      </w:r>
      <w:proofErr w:type="gramStart"/>
      <w:r>
        <w:t>Maailman runouden päivä 21.3.</w:t>
      </w:r>
      <w:proofErr w:type="gramEnd"/>
      <w:r>
        <w:br/>
      </w:r>
      <w:proofErr w:type="gramStart"/>
      <w:r>
        <w:t>Maailman vesipäivä 22.3.</w:t>
      </w:r>
      <w:proofErr w:type="gramEnd"/>
      <w:r>
        <w:br/>
      </w:r>
      <w:proofErr w:type="gramStart"/>
      <w:r>
        <w:t>Pohjolan päivä</w:t>
      </w:r>
      <w:r w:rsidR="00A15D50">
        <w:t>, Pohjoismaisen yhteistyön teemapäivä</w:t>
      </w:r>
      <w:r>
        <w:t xml:space="preserve"> 23.3.</w:t>
      </w:r>
      <w:proofErr w:type="gramEnd"/>
      <w:r>
        <w:br/>
      </w:r>
      <w:proofErr w:type="gramStart"/>
      <w:r>
        <w:t>Maailman teatteripäivä 27.3.</w:t>
      </w:r>
      <w:proofErr w:type="gramEnd"/>
    </w:p>
    <w:p w:rsidR="00D459EF" w:rsidRDefault="00CA643D" w:rsidP="00D459EF">
      <w:pPr>
        <w:spacing w:after="0"/>
      </w:pPr>
      <w:proofErr w:type="gramStart"/>
      <w:r w:rsidRPr="00A75C9C">
        <w:rPr>
          <w:b/>
        </w:rPr>
        <w:t>Huhtikuu</w:t>
      </w:r>
      <w:r>
        <w:br/>
        <w:t>Kansainvälinen lastenkirjan päivä 2.4.</w:t>
      </w:r>
      <w:proofErr w:type="gramEnd"/>
      <w:r>
        <w:br/>
        <w:t>Kansainvälinen romanipäivä</w:t>
      </w:r>
      <w:r w:rsidR="00482A91">
        <w:t xml:space="preserve">/ </w:t>
      </w:r>
      <w:r w:rsidR="00482A91">
        <w:br/>
        <w:t xml:space="preserve">romaniväestön ja </w:t>
      </w:r>
      <w:proofErr w:type="gramStart"/>
      <w:r w:rsidR="00482A91">
        <w:t>–kulttuurin</w:t>
      </w:r>
      <w:proofErr w:type="gramEnd"/>
      <w:r w:rsidR="00482A91">
        <w:t xml:space="preserve"> teemapäivä </w:t>
      </w:r>
      <w:r>
        <w:t>8.4.</w:t>
      </w:r>
      <w:r w:rsidR="00482A91">
        <w:br/>
      </w:r>
      <w:proofErr w:type="gramStart"/>
      <w:r w:rsidR="00482A91">
        <w:t>Kirjan j</w:t>
      </w:r>
      <w:r w:rsidR="007339D1">
        <w:t>a ruusun päivä 23.4.</w:t>
      </w:r>
      <w:proofErr w:type="gramEnd"/>
      <w:r w:rsidR="007339D1">
        <w:br/>
      </w:r>
      <w:proofErr w:type="gramStart"/>
      <w:r w:rsidR="007339D1">
        <w:t xml:space="preserve">Maailman kirjan </w:t>
      </w:r>
      <w:r w:rsidR="00482A91">
        <w:t>päivä 23.4.</w:t>
      </w:r>
      <w:proofErr w:type="gramEnd"/>
      <w:r w:rsidR="00D459EF" w:rsidRPr="00D459EF">
        <w:t xml:space="preserve"> </w:t>
      </w:r>
    </w:p>
    <w:p w:rsidR="00482A91" w:rsidRDefault="00D459EF" w:rsidP="00D459EF">
      <w:pPr>
        <w:spacing w:after="0"/>
      </w:pPr>
      <w:r>
        <w:t>Kansainvälinen tanssin päivä 29.4.</w:t>
      </w:r>
      <w:r>
        <w:br/>
      </w:r>
      <w:proofErr w:type="gramStart"/>
      <w:r>
        <w:t>Kansainvälinen jazz-päivä 30.4.</w:t>
      </w:r>
      <w:proofErr w:type="gramEnd"/>
      <w:r w:rsidR="00482A91">
        <w:br/>
      </w:r>
    </w:p>
    <w:p w:rsidR="00482A91" w:rsidRPr="00D459EF" w:rsidRDefault="00482A91">
      <w:pPr>
        <w:rPr>
          <w:b/>
        </w:rPr>
      </w:pPr>
      <w:proofErr w:type="gramStart"/>
      <w:r w:rsidRPr="00A75C9C">
        <w:rPr>
          <w:b/>
        </w:rPr>
        <w:t>Toukokuu</w:t>
      </w:r>
      <w:r>
        <w:br/>
        <w:t>Kansainvälinen Punaisen ristin päivä 8.5.</w:t>
      </w:r>
      <w:proofErr w:type="gramEnd"/>
      <w:r>
        <w:br/>
        <w:t>Eurooppa-päivä 9.5.</w:t>
      </w:r>
      <w:r w:rsidR="00D459EF">
        <w:t xml:space="preserve"> </w:t>
      </w:r>
      <w:r>
        <w:br/>
      </w:r>
      <w:proofErr w:type="gramStart"/>
      <w:r>
        <w:t>Kansainvälinen perheiden päivä 15.5.</w:t>
      </w:r>
      <w:proofErr w:type="gramEnd"/>
      <w:r>
        <w:br/>
      </w:r>
      <w:proofErr w:type="gramStart"/>
      <w:r>
        <w:t>Kansainvälinen kulttuurisen monimuotoisuuden</w:t>
      </w:r>
      <w:r>
        <w:br/>
        <w:t>päivä 21.5.</w:t>
      </w:r>
      <w:proofErr w:type="gramEnd"/>
      <w:r>
        <w:br/>
        <w:t xml:space="preserve">Amnesty </w:t>
      </w:r>
      <w:proofErr w:type="spellStart"/>
      <w:r>
        <w:t>internation</w:t>
      </w:r>
      <w:r w:rsidR="00184A1C">
        <w:t>alin</w:t>
      </w:r>
      <w:proofErr w:type="spellEnd"/>
      <w:r w:rsidR="00184A1C">
        <w:t xml:space="preserve"> vuosipäivä 28</w:t>
      </w:r>
      <w:r>
        <w:t>.5.</w:t>
      </w:r>
    </w:p>
    <w:p w:rsidR="00D459EF" w:rsidRDefault="00D459EF">
      <w:pPr>
        <w:rPr>
          <w:b/>
        </w:rPr>
      </w:pPr>
    </w:p>
    <w:p w:rsidR="00D459EF" w:rsidRDefault="00F36FCB">
      <w:pPr>
        <w:rPr>
          <w:b/>
        </w:rPr>
      </w:pPr>
      <w:r>
        <w:rPr>
          <w:noProof/>
          <w:lang w:eastAsia="fi-FI"/>
        </w:rPr>
        <w:drawing>
          <wp:anchor distT="0" distB="0" distL="114300" distR="114300" simplePos="0" relativeHeight="251659264" behindDoc="1" locked="0" layoutInCell="1" allowOverlap="1" wp14:anchorId="464B84D6" wp14:editId="5A33DA7C">
            <wp:simplePos x="0" y="0"/>
            <wp:positionH relativeFrom="column">
              <wp:posOffset>32399</wp:posOffset>
            </wp:positionH>
            <wp:positionV relativeFrom="paragraph">
              <wp:posOffset>70485</wp:posOffset>
            </wp:positionV>
            <wp:extent cx="2455545" cy="2450465"/>
            <wp:effectExtent l="0" t="0" r="1905" b="6985"/>
            <wp:wrapNone/>
            <wp:docPr id="2" name="Kuv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957_1ed pieni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5545" cy="2450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D459EF" w:rsidRDefault="00D459EF">
      <w:pPr>
        <w:rPr>
          <w:b/>
        </w:rPr>
      </w:pPr>
    </w:p>
    <w:p w:rsidR="00734C56" w:rsidRDefault="00482A91">
      <w:proofErr w:type="gramStart"/>
      <w:r w:rsidRPr="00A75C9C">
        <w:rPr>
          <w:b/>
        </w:rPr>
        <w:t>Kesäkuu</w:t>
      </w:r>
      <w:r w:rsidR="007339D1">
        <w:br/>
        <w:t xml:space="preserve">Väkivallan kohteeksi </w:t>
      </w:r>
      <w:r>
        <w:t>joutuneiden lasten kansainvälinen päivä 4.6.</w:t>
      </w:r>
      <w:proofErr w:type="gramEnd"/>
      <w:r>
        <w:br/>
      </w:r>
      <w:proofErr w:type="gramStart"/>
      <w:r>
        <w:t>Maailman ympäristöpäivä</w:t>
      </w:r>
      <w:r w:rsidR="00734C56">
        <w:t xml:space="preserve"> 5.6.</w:t>
      </w:r>
      <w:proofErr w:type="gramEnd"/>
      <w:r w:rsidR="00734C56">
        <w:br/>
        <w:t>Maailman merien päivä</w:t>
      </w:r>
      <w:r w:rsidR="007339D1">
        <w:t>/Kansainvälinen merten-</w:t>
      </w:r>
      <w:proofErr w:type="gramStart"/>
      <w:r w:rsidR="007339D1">
        <w:t xml:space="preserve">suojelupäivä </w:t>
      </w:r>
      <w:r w:rsidR="00734C56">
        <w:t xml:space="preserve"> 8</w:t>
      </w:r>
      <w:proofErr w:type="gramEnd"/>
      <w:r w:rsidR="00734C56">
        <w:t>.6.</w:t>
      </w:r>
      <w:r w:rsidR="00734C56">
        <w:br/>
      </w:r>
      <w:proofErr w:type="gramStart"/>
      <w:r w:rsidR="00734C56">
        <w:t>Maailman pakolaispäivä 20.6.</w:t>
      </w:r>
      <w:proofErr w:type="gramEnd"/>
      <w:r w:rsidR="00734C56">
        <w:br/>
      </w:r>
      <w:proofErr w:type="gramStart"/>
      <w:r w:rsidR="00734C56">
        <w:t>Kansainvälinen päivä kidutuksen uhrien</w:t>
      </w:r>
      <w:r w:rsidR="00734C56">
        <w:br/>
        <w:t>puolesta 26.6.</w:t>
      </w:r>
      <w:proofErr w:type="gramEnd"/>
    </w:p>
    <w:p w:rsidR="00734C56" w:rsidRDefault="00734C56">
      <w:proofErr w:type="gramStart"/>
      <w:r w:rsidRPr="00A75C9C">
        <w:rPr>
          <w:b/>
        </w:rPr>
        <w:t>Heinäkuu</w:t>
      </w:r>
      <w:r>
        <w:br/>
        <w:t>Maailman väestöpäivä 11.7.</w:t>
      </w:r>
      <w:proofErr w:type="gramEnd"/>
      <w:r>
        <w:br/>
      </w:r>
      <w:proofErr w:type="gramStart"/>
      <w:r>
        <w:t>Kansainvälinen Nelson Mandela-päivä 18.7.</w:t>
      </w:r>
      <w:proofErr w:type="gramEnd"/>
      <w:r>
        <w:br/>
      </w:r>
      <w:proofErr w:type="gramStart"/>
      <w:r>
        <w:t>Kansainvälinen ystävyyden päivä 30.7.</w:t>
      </w:r>
      <w:proofErr w:type="gramEnd"/>
    </w:p>
    <w:p w:rsidR="00D459EF" w:rsidRPr="00D459EF" w:rsidRDefault="00734C56">
      <w:proofErr w:type="gramStart"/>
      <w:r w:rsidRPr="00A75C9C">
        <w:rPr>
          <w:b/>
        </w:rPr>
        <w:t>Elokuu</w:t>
      </w:r>
      <w:r>
        <w:br/>
        <w:t>Kansainvälinen maailman alkuperäiskansojen</w:t>
      </w:r>
      <w:r>
        <w:br/>
        <w:t>päivä 9.8.</w:t>
      </w:r>
      <w:proofErr w:type="gramEnd"/>
      <w:r>
        <w:br/>
      </w:r>
      <w:proofErr w:type="gramStart"/>
      <w:r>
        <w:t>Kansainvälinen nuorison päivä 12.8.</w:t>
      </w:r>
      <w:proofErr w:type="gramEnd"/>
      <w:r>
        <w:br/>
      </w:r>
      <w:proofErr w:type="gramStart"/>
      <w:r>
        <w:t>Suomen luonnon päivä 25.8.</w:t>
      </w:r>
      <w:proofErr w:type="gramEnd"/>
    </w:p>
    <w:p w:rsidR="00184A1C" w:rsidRDefault="00734C56">
      <w:proofErr w:type="gramStart"/>
      <w:r w:rsidRPr="00A75C9C">
        <w:rPr>
          <w:b/>
        </w:rPr>
        <w:t>Syyskuu</w:t>
      </w:r>
      <w:r>
        <w:br/>
        <w:t>Kansainvälinen hyväntekeväisyyden päivä 5.9.</w:t>
      </w:r>
      <w:proofErr w:type="gramEnd"/>
      <w:r>
        <w:br/>
      </w:r>
      <w:proofErr w:type="gramStart"/>
      <w:r>
        <w:t>Kansainvälinen lukutaitopäivä 8.9.</w:t>
      </w:r>
      <w:proofErr w:type="gramEnd"/>
      <w:r>
        <w:br/>
      </w:r>
      <w:proofErr w:type="gramStart"/>
      <w:r>
        <w:t>Kansainvälinen rauhanpäivä 21.9.</w:t>
      </w:r>
      <w:proofErr w:type="gramEnd"/>
      <w:r>
        <w:br/>
      </w:r>
      <w:proofErr w:type="gramStart"/>
      <w:r>
        <w:t>Euroopan kielten päivä 26.9.</w:t>
      </w:r>
      <w:proofErr w:type="gramEnd"/>
      <w:r w:rsidR="00184A1C">
        <w:br/>
      </w:r>
      <w:proofErr w:type="gramStart"/>
      <w:r w:rsidR="00184A1C">
        <w:t>Puun päivä, puulle ja metsälle omistettu päivä 27.9.</w:t>
      </w:r>
      <w:proofErr w:type="gramEnd"/>
      <w:r w:rsidR="00197C8C">
        <w:br/>
      </w:r>
      <w:proofErr w:type="gramStart"/>
      <w:r>
        <w:t>Kansainvälinen kuurojen päi</w:t>
      </w:r>
      <w:r w:rsidR="008F26B7">
        <w:t>vä 30.9.</w:t>
      </w:r>
      <w:proofErr w:type="gramEnd"/>
    </w:p>
    <w:p w:rsidR="00F13DDC" w:rsidRDefault="00F13DDC" w:rsidP="00D459EF">
      <w:pPr>
        <w:spacing w:after="0"/>
        <w:rPr>
          <w:b/>
        </w:rPr>
      </w:pPr>
    </w:p>
    <w:p w:rsidR="00A2065A" w:rsidRDefault="00734C56" w:rsidP="00D459EF">
      <w:pPr>
        <w:spacing w:after="0"/>
      </w:pPr>
      <w:proofErr w:type="gramStart"/>
      <w:r w:rsidRPr="00A75C9C">
        <w:rPr>
          <w:b/>
        </w:rPr>
        <w:t>Lokakuu</w:t>
      </w:r>
      <w:r>
        <w:br/>
        <w:t>Kansainvälinen musiikkipäivä 1.10.</w:t>
      </w:r>
      <w:proofErr w:type="gramEnd"/>
      <w:r>
        <w:br/>
        <w:t>Kansainvälinen vakivallattomuud</w:t>
      </w:r>
      <w:r w:rsidR="00184A1C">
        <w:t>en päivä 2.10.</w:t>
      </w:r>
      <w:r w:rsidR="00C261B4">
        <w:br/>
      </w:r>
      <w:proofErr w:type="gramStart"/>
      <w:r w:rsidR="00C261B4">
        <w:t>Maailman eläinten päivä 4.10.</w:t>
      </w:r>
      <w:proofErr w:type="gramEnd"/>
      <w:r w:rsidR="00184A1C">
        <w:br/>
        <w:t xml:space="preserve">Vanhusten </w:t>
      </w:r>
      <w:proofErr w:type="gramStart"/>
      <w:r w:rsidR="00184A1C">
        <w:t>päivä  7</w:t>
      </w:r>
      <w:proofErr w:type="gramEnd"/>
      <w:r>
        <w:t>.10.</w:t>
      </w:r>
      <w:r>
        <w:br/>
        <w:t xml:space="preserve">Mielikirjapäivä, lukemisen teemapäivä/ </w:t>
      </w:r>
      <w:proofErr w:type="spellStart"/>
      <w:r w:rsidR="00F13DDC">
        <w:t>Alek-</w:t>
      </w:r>
      <w:proofErr w:type="spellEnd"/>
      <w:r>
        <w:br/>
      </w:r>
      <w:proofErr w:type="spellStart"/>
      <w:r>
        <w:t>sis</w:t>
      </w:r>
      <w:proofErr w:type="spellEnd"/>
      <w:r>
        <w:t xml:space="preserve"> Kiven päivä</w:t>
      </w:r>
      <w:r w:rsidR="00232B26">
        <w:t xml:space="preserve"> 10.10.</w:t>
      </w:r>
      <w:r>
        <w:t xml:space="preserve"> </w:t>
      </w:r>
      <w:r>
        <w:br/>
        <w:t>Kansainvälinen tyttöjen päivä 11.10.</w:t>
      </w:r>
      <w:r>
        <w:br/>
      </w:r>
      <w:proofErr w:type="gramStart"/>
      <w:r>
        <w:t>Valkoisen kepin päivä, näkövammaisten kansainvälinen teemapäivä 15.10.</w:t>
      </w:r>
      <w:proofErr w:type="gramEnd"/>
      <w:r w:rsidR="00A2065A">
        <w:br/>
      </w:r>
      <w:proofErr w:type="gramStart"/>
      <w:r w:rsidR="00A2065A">
        <w:t>Kansainvälinen maaseudun naisten päivä 15.10.</w:t>
      </w:r>
      <w:proofErr w:type="gramEnd"/>
      <w:r w:rsidR="00A2065A">
        <w:br/>
      </w:r>
      <w:proofErr w:type="gramStart"/>
      <w:r w:rsidR="00A2065A">
        <w:t>Maailman ravintopäivä 16.10.</w:t>
      </w:r>
      <w:proofErr w:type="gramEnd"/>
      <w:r w:rsidR="00A2065A">
        <w:br/>
      </w:r>
      <w:proofErr w:type="gramStart"/>
      <w:r w:rsidR="00A2065A">
        <w:t>Kansainvälinen päivä köyhyyden poistamiseksi 17.10.</w:t>
      </w:r>
      <w:proofErr w:type="gramEnd"/>
      <w:r w:rsidR="00A2065A">
        <w:br/>
      </w:r>
      <w:proofErr w:type="gramStart"/>
      <w:r w:rsidR="00A2065A">
        <w:t>Sadun päivä 18.10.</w:t>
      </w:r>
      <w:proofErr w:type="gramEnd"/>
      <w:r w:rsidR="00A2065A">
        <w:br/>
      </w:r>
      <w:proofErr w:type="gramStart"/>
      <w:r w:rsidR="00A2065A">
        <w:t>YK:n päivä 24.10.</w:t>
      </w:r>
      <w:proofErr w:type="gramEnd"/>
      <w:r w:rsidR="00A2065A">
        <w:br/>
      </w:r>
      <w:proofErr w:type="gramStart"/>
      <w:r w:rsidR="00A2065A">
        <w:t>Maailman pastapäivä 25.10.</w:t>
      </w:r>
      <w:proofErr w:type="gramEnd"/>
      <w:r w:rsidR="00A2065A">
        <w:br/>
      </w:r>
      <w:proofErr w:type="gramStart"/>
      <w:r w:rsidR="00A2065A">
        <w:t>Kansainvälinen nallepäivä, nallekarhun ja lastenkulttuurin teemapäivä 27.10.</w:t>
      </w:r>
      <w:proofErr w:type="gramEnd"/>
    </w:p>
    <w:p w:rsidR="008F26B7" w:rsidRDefault="008F26B7" w:rsidP="00D459EF">
      <w:pPr>
        <w:spacing w:after="0"/>
      </w:pPr>
      <w:proofErr w:type="gramStart"/>
      <w:r>
        <w:t>Maailman kaupunkien päivä 31.10.</w:t>
      </w:r>
      <w:proofErr w:type="gramEnd"/>
    </w:p>
    <w:p w:rsidR="00D459EF" w:rsidRDefault="00D459EF" w:rsidP="00D459EF">
      <w:pPr>
        <w:spacing w:after="0"/>
      </w:pPr>
    </w:p>
    <w:p w:rsidR="00D459EF" w:rsidRDefault="00A2065A" w:rsidP="00D459EF">
      <w:pPr>
        <w:spacing w:after="0"/>
        <w:rPr>
          <w:b/>
        </w:rPr>
      </w:pPr>
      <w:r w:rsidRPr="00414DEE">
        <w:rPr>
          <w:b/>
        </w:rPr>
        <w:t>Marraskuu</w:t>
      </w:r>
    </w:p>
    <w:p w:rsidR="00D60189" w:rsidRDefault="00D459EF" w:rsidP="00D459EF">
      <w:pPr>
        <w:spacing w:after="0"/>
      </w:pPr>
      <w:r>
        <w:rPr>
          <w:b/>
          <w:noProof/>
          <w:lang w:eastAsia="fi-FI"/>
        </w:rPr>
        <w:drawing>
          <wp:anchor distT="0" distB="0" distL="114300" distR="114300" simplePos="0" relativeHeight="251658240" behindDoc="1" locked="0" layoutInCell="1" allowOverlap="1" wp14:anchorId="1E2D852B" wp14:editId="535A8070">
            <wp:simplePos x="0" y="0"/>
            <wp:positionH relativeFrom="column">
              <wp:posOffset>3119120</wp:posOffset>
            </wp:positionH>
            <wp:positionV relativeFrom="paragraph">
              <wp:posOffset>848995</wp:posOffset>
            </wp:positionV>
            <wp:extent cx="3186430" cy="2390775"/>
            <wp:effectExtent l="0" t="0" r="0" b="9525"/>
            <wp:wrapTight wrapText="bothSides">
              <wp:wrapPolygon edited="0">
                <wp:start x="0" y="0"/>
                <wp:lineTo x="0" y="21514"/>
                <wp:lineTo x="21436" y="21514"/>
                <wp:lineTo x="21436" y="0"/>
                <wp:lineTo x="0" y="0"/>
              </wp:wrapPolygon>
            </wp:wrapTight>
            <wp:docPr id="1" name="Kuva 1" descr="C:\Users\Korho_pi\Desktop\ikkunoi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rho_pi\Desktop\ikkunoit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430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326340" w:rsidRPr="00326340">
        <w:t>Kansainvälinen vegaanipäivä 1.11.</w:t>
      </w:r>
      <w:proofErr w:type="gramEnd"/>
      <w:r w:rsidR="00A2065A">
        <w:br/>
      </w:r>
      <w:proofErr w:type="gramStart"/>
      <w:r w:rsidR="00A2065A">
        <w:t>Ruotsalaisuuden päivä 6.11.</w:t>
      </w:r>
      <w:proofErr w:type="gramEnd"/>
      <w:r w:rsidR="00A2065A">
        <w:br/>
      </w:r>
      <w:proofErr w:type="gramStart"/>
      <w:r w:rsidR="00A2065A">
        <w:t>Kansainvälinen suvaitsevaisuuden päivä 16.11.</w:t>
      </w:r>
      <w:proofErr w:type="gramEnd"/>
      <w:r w:rsidR="00A2065A">
        <w:br/>
      </w:r>
      <w:proofErr w:type="gramStart"/>
      <w:r w:rsidR="00A2065A">
        <w:t>Kansainvälinen lasten päivä 20.11.</w:t>
      </w:r>
      <w:proofErr w:type="gramEnd"/>
      <w:r w:rsidR="00A2065A">
        <w:br/>
      </w:r>
      <w:proofErr w:type="gramStart"/>
      <w:r w:rsidR="00A2065A">
        <w:t>Kansainvälinen päivä naisiin kohdistuvan väkivallan poistamiseksi 25.11.</w:t>
      </w:r>
      <w:proofErr w:type="gramEnd"/>
    </w:p>
    <w:p w:rsidR="00D459EF" w:rsidRPr="00D459EF" w:rsidRDefault="00D459EF" w:rsidP="00D459EF">
      <w:pPr>
        <w:spacing w:after="0"/>
        <w:rPr>
          <w:b/>
        </w:rPr>
      </w:pPr>
    </w:p>
    <w:p w:rsidR="007C3CC0" w:rsidRDefault="00A2065A">
      <w:proofErr w:type="gramStart"/>
      <w:r w:rsidRPr="00414DEE">
        <w:rPr>
          <w:b/>
        </w:rPr>
        <w:t>Joulukuu</w:t>
      </w:r>
      <w:r>
        <w:br/>
        <w:t>Kansainvälinen päivä orjuuden poistamiseksi 2.12.</w:t>
      </w:r>
      <w:proofErr w:type="gramEnd"/>
      <w:r>
        <w:br/>
      </w:r>
      <w:proofErr w:type="gramStart"/>
      <w:r>
        <w:t>Kansainvälinen vammaisten päivä 3.12.</w:t>
      </w:r>
      <w:proofErr w:type="gramEnd"/>
      <w:r>
        <w:br/>
      </w:r>
      <w:proofErr w:type="gramStart"/>
      <w:r>
        <w:t>Kansainvälinen vapaaehtoistoiminnan päivä 5.12.</w:t>
      </w:r>
      <w:proofErr w:type="gramEnd"/>
      <w:r>
        <w:br/>
        <w:t>Suomalaisen musiikin/Jean Sibeliuksen päivä 8.12.</w:t>
      </w:r>
      <w:r>
        <w:br/>
      </w:r>
      <w:proofErr w:type="gramStart"/>
      <w:r>
        <w:t>Ihmisoikeuksien päivä 10.12.</w:t>
      </w:r>
      <w:proofErr w:type="gramEnd"/>
      <w:r>
        <w:br/>
        <w:t>Joululaulupäivä 15.12.</w:t>
      </w:r>
      <w:r>
        <w:br/>
      </w:r>
      <w:proofErr w:type="gramStart"/>
      <w:r>
        <w:t>Kansainvälinen siirtolaisten päivä 18.12.</w:t>
      </w:r>
      <w:proofErr w:type="gramEnd"/>
    </w:p>
    <w:p w:rsidR="007C3CC0" w:rsidRDefault="007C3CC0"/>
    <w:p w:rsidR="00D459EF" w:rsidRDefault="00D459EF">
      <w:pPr>
        <w:rPr>
          <w:b/>
        </w:rPr>
      </w:pPr>
    </w:p>
    <w:p w:rsidR="00D459EF" w:rsidRDefault="00D459EF" w:rsidP="00D459EF">
      <w:pPr>
        <w:spacing w:after="0"/>
        <w:rPr>
          <w:b/>
        </w:rPr>
      </w:pPr>
    </w:p>
    <w:p w:rsidR="00D459EF" w:rsidRDefault="00D459EF" w:rsidP="00D459EF">
      <w:pPr>
        <w:spacing w:after="0"/>
        <w:rPr>
          <w:b/>
        </w:rPr>
      </w:pPr>
    </w:p>
    <w:p w:rsidR="007C3CC0" w:rsidRPr="00D60189" w:rsidRDefault="007C3CC0" w:rsidP="00D459EF">
      <w:pPr>
        <w:spacing w:after="0"/>
        <w:rPr>
          <w:b/>
        </w:rPr>
      </w:pPr>
      <w:r w:rsidRPr="00D60189">
        <w:rPr>
          <w:b/>
        </w:rPr>
        <w:t>Teemaviikot:</w:t>
      </w:r>
    </w:p>
    <w:p w:rsidR="00F36FCB" w:rsidRDefault="007C3CC0" w:rsidP="00D459EF">
      <w:pPr>
        <w:spacing w:after="0"/>
      </w:pPr>
      <w:r>
        <w:t>Rasisminvastainen viikko 19. – 25.3. 2018</w:t>
      </w:r>
      <w:r>
        <w:br/>
        <w:t>Lukuviikko 16. – 22.4. 2018</w:t>
      </w:r>
      <w:r>
        <w:br/>
        <w:t>Punaisen Ristin viikko 7. -13.5. 2018</w:t>
      </w:r>
      <w:r>
        <w:br/>
        <w:t>Pohjoismainen kirjallisuusviikko 12. -</w:t>
      </w:r>
      <w:proofErr w:type="gramStart"/>
      <w:r>
        <w:t>18.11. 2018</w:t>
      </w:r>
      <w:proofErr w:type="gramEnd"/>
      <w:r w:rsidR="00A2065A">
        <w:br/>
      </w:r>
    </w:p>
    <w:p w:rsidR="00F36FCB" w:rsidRDefault="00F36FCB" w:rsidP="00D459EF">
      <w:pPr>
        <w:spacing w:after="0"/>
      </w:pPr>
    </w:p>
    <w:p w:rsidR="00F36FCB" w:rsidRDefault="00F36FCB" w:rsidP="00D459EF">
      <w:pPr>
        <w:spacing w:after="0"/>
      </w:pPr>
    </w:p>
    <w:p w:rsidR="00F36FCB" w:rsidRDefault="00F36FCB" w:rsidP="00D459EF">
      <w:pPr>
        <w:spacing w:after="0"/>
      </w:pPr>
    </w:p>
    <w:p w:rsidR="00734C56" w:rsidRDefault="00734C56" w:rsidP="00D459EF">
      <w:pPr>
        <w:spacing w:after="0"/>
      </w:pPr>
      <w:r>
        <w:t xml:space="preserve"> </w:t>
      </w:r>
    </w:p>
    <w:p w:rsidR="00D459EF" w:rsidRDefault="00482A91" w:rsidP="00D459EF">
      <w:pPr>
        <w:rPr>
          <w:b/>
        </w:rPr>
      </w:pPr>
      <w:r>
        <w:br/>
      </w:r>
      <w:r w:rsidR="00D459EF">
        <w:rPr>
          <w:i/>
        </w:rPr>
        <w:t>V</w:t>
      </w:r>
      <w:r w:rsidR="00D459EF" w:rsidRPr="00D60189">
        <w:rPr>
          <w:i/>
        </w:rPr>
        <w:t xml:space="preserve">uosikalenteriin on koottu tapahtumapäiviä, jotka on </w:t>
      </w:r>
      <w:proofErr w:type="gramStart"/>
      <w:r w:rsidR="00D459EF" w:rsidRPr="00D60189">
        <w:rPr>
          <w:i/>
        </w:rPr>
        <w:t>poimittu  mm</w:t>
      </w:r>
      <w:proofErr w:type="gramEnd"/>
      <w:r w:rsidR="00D459EF" w:rsidRPr="00D60189">
        <w:rPr>
          <w:i/>
        </w:rPr>
        <w:t xml:space="preserve">. Kirjastokalenterista ja Yhdistyneiden Kansakuntien </w:t>
      </w:r>
      <w:r w:rsidR="00D459EF">
        <w:rPr>
          <w:i/>
        </w:rPr>
        <w:t xml:space="preserve">alueellisen tiedostuskeskuksen </w:t>
      </w:r>
      <w:r w:rsidR="00D459EF" w:rsidRPr="00D60189">
        <w:rPr>
          <w:i/>
        </w:rPr>
        <w:t>verkkosivuilta</w:t>
      </w:r>
      <w:r w:rsidR="00D459EF">
        <w:rPr>
          <w:b/>
          <w:i/>
        </w:rPr>
        <w:t xml:space="preserve">: </w:t>
      </w:r>
      <w:r w:rsidR="00D459EF" w:rsidRPr="00D459EF">
        <w:t>https://www.unric.org/fi/ykn-tapahtumakalenteri</w:t>
      </w:r>
      <w:r w:rsidR="00D459EF">
        <w:rPr>
          <w:b/>
        </w:rPr>
        <w:br/>
      </w:r>
    </w:p>
    <w:p w:rsidR="00D459EF" w:rsidRDefault="00D459EF" w:rsidP="00D459EF">
      <w:pPr>
        <w:rPr>
          <w:b/>
        </w:rPr>
      </w:pPr>
      <w:r>
        <w:rPr>
          <w:b/>
        </w:rPr>
        <w:t xml:space="preserve">Monikulttuurista kirjastoa etsimässä hanke </w:t>
      </w:r>
      <w:proofErr w:type="gramStart"/>
      <w:r>
        <w:rPr>
          <w:b/>
        </w:rPr>
        <w:t>2017-2018</w:t>
      </w:r>
      <w:proofErr w:type="gramEnd"/>
      <w:r>
        <w:rPr>
          <w:b/>
        </w:rPr>
        <w:t>.</w:t>
      </w:r>
    </w:p>
    <w:p w:rsidR="00CA643D" w:rsidRDefault="00CA643D"/>
    <w:sectPr w:rsidR="00CA643D" w:rsidSect="00CA643D">
      <w:pgSz w:w="11906" w:h="16838"/>
      <w:pgMar w:top="1417" w:right="1134" w:bottom="1417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3"/>
  <w:displayBackgroundShape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43D"/>
    <w:rsid w:val="000D7004"/>
    <w:rsid w:val="00184A1C"/>
    <w:rsid w:val="00197C8C"/>
    <w:rsid w:val="00232B26"/>
    <w:rsid w:val="00326340"/>
    <w:rsid w:val="003879A7"/>
    <w:rsid w:val="00412E85"/>
    <w:rsid w:val="00414DEE"/>
    <w:rsid w:val="00482A91"/>
    <w:rsid w:val="007167F5"/>
    <w:rsid w:val="007339D1"/>
    <w:rsid w:val="00734C56"/>
    <w:rsid w:val="007C3CC0"/>
    <w:rsid w:val="008F26B7"/>
    <w:rsid w:val="00A15D50"/>
    <w:rsid w:val="00A2065A"/>
    <w:rsid w:val="00A75C9C"/>
    <w:rsid w:val="00C261B4"/>
    <w:rsid w:val="00CA643D"/>
    <w:rsid w:val="00D270B8"/>
    <w:rsid w:val="00D459EF"/>
    <w:rsid w:val="00D60189"/>
    <w:rsid w:val="00F13DDC"/>
    <w:rsid w:val="00F36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F36F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D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60189"/>
    <w:rPr>
      <w:rFonts w:ascii="Tahoma" w:hAnsi="Tahoma" w:cs="Tahoma"/>
      <w:sz w:val="16"/>
      <w:szCs w:val="16"/>
    </w:rPr>
  </w:style>
  <w:style w:type="character" w:customStyle="1" w:styleId="Otsikko1Char">
    <w:name w:val="Otsikko 1 Char"/>
    <w:basedOn w:val="Kappaleenoletusfontti"/>
    <w:link w:val="Otsikko1"/>
    <w:uiPriority w:val="9"/>
    <w:rsid w:val="00F36F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F36FC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Seliteteksti">
    <w:name w:val="Balloon Text"/>
    <w:basedOn w:val="Normaali"/>
    <w:link w:val="SelitetekstiChar"/>
    <w:uiPriority w:val="99"/>
    <w:semiHidden/>
    <w:unhideWhenUsed/>
    <w:rsid w:val="00D6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D60189"/>
    <w:rPr>
      <w:rFonts w:ascii="Tahoma" w:hAnsi="Tahoma" w:cs="Tahoma"/>
      <w:sz w:val="16"/>
      <w:szCs w:val="16"/>
    </w:rPr>
  </w:style>
  <w:style w:type="character" w:customStyle="1" w:styleId="Otsikko1Char">
    <w:name w:val="Otsikko 1 Char"/>
    <w:basedOn w:val="Kappaleenoletusfontti"/>
    <w:link w:val="Otsikko1"/>
    <w:uiPriority w:val="9"/>
    <w:rsid w:val="00F36FC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2611A6-AC7C-4E4C-80E6-2C9AF8E92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B5B76DB6.dotm</Template>
  <TotalTime>1</TotalTime>
  <Pages>2</Pages>
  <Words>375</Words>
  <Characters>3041</Characters>
  <Application>Microsoft Office Word</Application>
  <DocSecurity>0</DocSecurity>
  <Lines>25</Lines>
  <Paragraphs>6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Kuopion kaupunki</Company>
  <LinksUpToDate>false</LinksUpToDate>
  <CharactersWithSpaces>3410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tietopalvelu hepkirjasto</dc:creator>
  <cp:lastModifiedBy>Pohjolainen Helena</cp:lastModifiedBy>
  <cp:revision>3</cp:revision>
  <cp:lastPrinted>2018-01-30T13:10:00Z</cp:lastPrinted>
  <dcterms:created xsi:type="dcterms:W3CDTF">2018-01-30T13:11:00Z</dcterms:created>
  <dcterms:modified xsi:type="dcterms:W3CDTF">2018-01-30T13:16:00Z</dcterms:modified>
</cp:coreProperties>
</file>